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75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0"/>
      </w:tblGrid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10EF5">
        <w:tblPrEx>
          <w:tblCellMar>
            <w:top w:w="0" w:type="dxa"/>
            <w:bottom w:w="0" w:type="dxa"/>
          </w:tblCellMar>
        </w:tblPrEx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Default="00D10EF5">
            <w:pPr>
              <w:ind w:left="57" w:right="57"/>
              <w:jc w:val="center"/>
              <w:rPr>
                <w:rFonts w:ascii="Arial" w:hAnsi="Arial" w:cs="Arial"/>
                <w:sz w:val="20"/>
              </w:rPr>
            </w:pPr>
          </w:p>
          <w:p w:rsidR="00D10EF5" w:rsidRDefault="00D10EF5">
            <w:pPr>
              <w:ind w:left="57" w:right="57"/>
              <w:jc w:val="center"/>
              <w:rPr>
                <w:rFonts w:ascii="Arial" w:hAnsi="Arial" w:cs="Arial"/>
              </w:rPr>
            </w:pPr>
          </w:p>
        </w:tc>
      </w:tr>
    </w:tbl>
    <w:p w:rsidR="00D10EF5" w:rsidRDefault="00D10EF5">
      <w:pPr>
        <w:ind w:left="142" w:right="142"/>
        <w:rPr>
          <w:rFonts w:ascii="Arial" w:hAnsi="Arial" w:cs="Arial"/>
          <w:sz w:val="2"/>
        </w:rPr>
      </w:pPr>
    </w:p>
    <w:sectPr w:rsidR="00D10EF5">
      <w:type w:val="continuous"/>
      <w:pgSz w:w="11907" w:h="16839"/>
      <w:pgMar w:top="754" w:right="454" w:bottom="340" w:left="454" w:header="708" w:footer="708" w:gutter="0"/>
      <w:cols w:num="4" w:space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384"/>
    <w:rsid w:val="00084379"/>
    <w:rsid w:val="00086C58"/>
    <w:rsid w:val="000E15B7"/>
    <w:rsid w:val="00125BA7"/>
    <w:rsid w:val="003D6E82"/>
    <w:rsid w:val="003F62A5"/>
    <w:rsid w:val="004E6384"/>
    <w:rsid w:val="0064043B"/>
    <w:rsid w:val="006E4F9E"/>
    <w:rsid w:val="007818C7"/>
    <w:rsid w:val="00BF2DA1"/>
    <w:rsid w:val="00D10EF5"/>
    <w:rsid w:val="00DB2A9F"/>
    <w:rsid w:val="00E71DA2"/>
    <w:rsid w:val="00F9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INTERN\BOX\MotschmannMa\j&#246;rg\Vorlage%20Scanettikette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 Scanettiketten.dot</Template>
  <TotalTime>0</TotalTime>
  <Pages>1</Pages>
  <Words>26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Lecos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Motschmann</dc:creator>
  <cp:lastModifiedBy>Martin Motschmann</cp:lastModifiedBy>
  <cp:revision>1</cp:revision>
  <dcterms:created xsi:type="dcterms:W3CDTF">2013-02-05T07:11:00Z</dcterms:created>
  <dcterms:modified xsi:type="dcterms:W3CDTF">2013-02-05T07:13:00Z</dcterms:modified>
</cp:coreProperties>
</file>